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CE41A" w14:textId="77777777" w:rsidR="005940E5" w:rsidRDefault="005940E5">
      <w:r>
        <w:rPr>
          <w:noProof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905FE7" w14:textId="378E198F" w:rsidR="005940E5" w:rsidRPr="0016282D" w:rsidRDefault="00613649" w:rsidP="0016282D">
                              <w:pPr>
                                <w:pStyle w:val="Intro"/>
                              </w:pPr>
                              <w:r>
                                <w:t>2026</w:t>
                              </w:r>
                            </w:p>
                            <w:p w14:paraId="43BBF4B0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1CA6E0A0" w14:textId="2B1F53BF" w:rsidR="00873417" w:rsidRPr="0016282D" w:rsidRDefault="00613649" w:rsidP="0016282D">
                              <w:pPr>
                                <w:pStyle w:val="Title"/>
                              </w:pPr>
                              <w:r>
                                <w:t>Major  thomas clark</w:t>
                              </w:r>
                            </w:p>
                            <w:p w14:paraId="4904280D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14:paraId="3F8150F7" w14:textId="570BFE87" w:rsidR="00873417" w:rsidRPr="0016282D" w:rsidRDefault="00613649" w:rsidP="0016282D">
                              <w:pPr>
                                <w:pStyle w:val="Subtitle"/>
                              </w:pPr>
                              <w:r>
                                <w:t>scholarship benefit</w:t>
                              </w:r>
                            </w:p>
                            <w:p w14:paraId="5F0BF031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722558AD" w14:textId="6F8DD21F" w:rsidR="00873417" w:rsidRPr="00873417" w:rsidRDefault="00613649" w:rsidP="00613649">
                              <w:pPr>
                                <w:pStyle w:val="Date"/>
                              </w:pPr>
                              <w:r>
                                <w:t>Friday, May 22  * 6 pm - 8 pm</w:t>
                              </w:r>
                            </w:p>
                            <w:p w14:paraId="1DC7E68D" w14:textId="5D2D8FDE" w:rsidR="00134402" w:rsidRDefault="00613649" w:rsidP="0016282D">
                              <w:pPr>
                                <w:pStyle w:val="Location"/>
                              </w:pPr>
                              <w:r>
                                <w:t>Rich Valley Wines</w:t>
                              </w:r>
                            </w:p>
                            <w:p w14:paraId="18E472E3" w14:textId="2EC2EA72" w:rsidR="00873417" w:rsidRPr="00134402" w:rsidRDefault="00613649" w:rsidP="0016282D">
                              <w:pPr>
                                <w:pStyle w:val="Location"/>
                                <w:rPr>
                                  <w:sz w:val="28"/>
                                </w:rPr>
                              </w:pPr>
                              <w:r>
                                <w:t>400 E Allegheny Ave, Emporium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oup 5" o:spid="_x0000_s1026" alt="&quot;&quot;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p w14:paraId="3E905FE7" w14:textId="378E198F" w:rsidR="005940E5" w:rsidRPr="0016282D" w:rsidRDefault="00613649" w:rsidP="0016282D">
                        <w:pPr>
                          <w:pStyle w:val="Intro"/>
                        </w:pPr>
                        <w:r>
                          <w:t>2026</w:t>
                        </w:r>
                      </w:p>
                      <w:p w14:paraId="43BBF4B0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1CA6E0A0" w14:textId="2B1F53BF" w:rsidR="00873417" w:rsidRPr="0016282D" w:rsidRDefault="00613649" w:rsidP="0016282D">
                        <w:pPr>
                          <w:pStyle w:val="Title"/>
                        </w:pPr>
                        <w:r>
                          <w:t>Major  thomas clark</w:t>
                        </w:r>
                      </w:p>
                      <w:p w14:paraId="4904280D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14:paraId="3F8150F7" w14:textId="570BFE87" w:rsidR="00873417" w:rsidRPr="0016282D" w:rsidRDefault="00613649" w:rsidP="0016282D">
                        <w:pPr>
                          <w:pStyle w:val="Subtitle"/>
                        </w:pPr>
                        <w:r>
                          <w:t>scholarship benefit</w:t>
                        </w:r>
                      </w:p>
                      <w:p w14:paraId="5F0BF031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722558AD" w14:textId="6F8DD21F" w:rsidR="00873417" w:rsidRPr="00873417" w:rsidRDefault="00613649" w:rsidP="00613649">
                        <w:pPr>
                          <w:pStyle w:val="Date"/>
                        </w:pPr>
                        <w:r>
                          <w:t>Friday, May 22  * 6 pm - 8 pm</w:t>
                        </w:r>
                      </w:p>
                      <w:p w14:paraId="1DC7E68D" w14:textId="5D2D8FDE" w:rsidR="00134402" w:rsidRDefault="00613649" w:rsidP="0016282D">
                        <w:pPr>
                          <w:pStyle w:val="Location"/>
                        </w:pPr>
                        <w:r>
                          <w:t>Rich Valley Wines</w:t>
                        </w:r>
                      </w:p>
                      <w:p w14:paraId="18E472E3" w14:textId="2EC2EA72" w:rsidR="00873417" w:rsidRPr="00134402" w:rsidRDefault="00613649" w:rsidP="0016282D">
                        <w:pPr>
                          <w:pStyle w:val="Location"/>
                          <w:rPr>
                            <w:sz w:val="28"/>
                          </w:rPr>
                        </w:pPr>
                        <w:r>
                          <w:t>400 E Allegheny Ave, Emporium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14:paraId="799F413A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32198E22" w14:textId="6F5266C1" w:rsidR="00B617C9" w:rsidRDefault="00D21F7F" w:rsidP="00D21F7F">
            <w:r>
              <w:rPr>
                <w:sz w:val="4"/>
                <w:szCs w:val="4"/>
              </w:rPr>
              <w:t>i</w:t>
            </w:r>
          </w:p>
        </w:tc>
        <w:tc>
          <w:tcPr>
            <w:tcW w:w="5040" w:type="dxa"/>
            <w:vAlign w:val="center"/>
          </w:tcPr>
          <w:p w14:paraId="196E6DAB" w14:textId="46ED60FA" w:rsidR="00B617C9" w:rsidRDefault="003214B3" w:rsidP="00B617C9">
            <w:pPr>
              <w:pStyle w:val="ContactInfo"/>
              <w:spacing w:after="0"/>
            </w:pPr>
            <w:r>
              <w:t>Food</w:t>
            </w:r>
            <w:r w:rsidR="00B83BFF">
              <w:t xml:space="preserve"> &amp; Prizes</w:t>
            </w:r>
          </w:p>
          <w:p w14:paraId="3C71FF41" w14:textId="77777777" w:rsidR="00B617C9" w:rsidRDefault="00B617C9" w:rsidP="00B617C9">
            <w:pPr>
              <w:pStyle w:val="ContactInfo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5494CA9" id="Straight Connector 3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7C5A3B0C" w14:textId="72863103" w:rsidR="00B617C9" w:rsidRDefault="00B83BFF" w:rsidP="00B617C9">
            <w:pPr>
              <w:pStyle w:val="ContactInfo"/>
              <w:spacing w:after="360"/>
            </w:pPr>
            <w:r>
              <w:t>Cash Bar</w:t>
            </w:r>
          </w:p>
          <w:p w14:paraId="768E5D58" w14:textId="0698B92B" w:rsidR="00B83BFF" w:rsidRDefault="00B83BFF" w:rsidP="00B617C9">
            <w:pPr>
              <w:pStyle w:val="ContactInfo"/>
              <w:spacing w:after="360"/>
            </w:pPr>
            <w:r>
              <w:t>50-50 Raffle</w:t>
            </w:r>
          </w:p>
          <w:p w14:paraId="3C2F97B5" w14:textId="27F7F51E" w:rsidR="00B83BFF" w:rsidRDefault="00D06EE8" w:rsidP="00B617C9">
            <w:pPr>
              <w:pStyle w:val="ContactInfo"/>
              <w:spacing w:after="360"/>
            </w:pPr>
            <w:r>
              <w:t>Chinese Auction</w:t>
            </w:r>
          </w:p>
          <w:p w14:paraId="2C9844C8" w14:textId="77777777" w:rsidR="00B617C9" w:rsidRPr="00263075" w:rsidRDefault="00B617C9" w:rsidP="00B617C9">
            <w:pPr>
              <w:pStyle w:val="ContactInfo"/>
              <w:rPr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5F1CE31" id="Straight Connector 6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6893653A" w14:textId="726AADB1" w:rsidR="00B617C9" w:rsidRDefault="004E0DFD" w:rsidP="00B617C9">
            <w:pPr>
              <w:pStyle w:val="ContactInfo"/>
              <w:spacing w:after="0"/>
            </w:pPr>
            <w:r>
              <w:t xml:space="preserve">Major Thomas E. Clark </w:t>
            </w:r>
            <w:r w:rsidR="00D06EE8">
              <w:t xml:space="preserve">Memorabilia </w:t>
            </w:r>
            <w:r>
              <w:t>Display</w:t>
            </w:r>
          </w:p>
        </w:tc>
      </w:tr>
    </w:tbl>
    <w:p w14:paraId="6D964222" w14:textId="77777777" w:rsidR="002A068F" w:rsidRPr="00F12A85" w:rsidRDefault="002A068F" w:rsidP="00F12A85">
      <w:pPr>
        <w:pStyle w:val="NoSpacing"/>
        <w:spacing w:before="0"/>
        <w:rPr>
          <w:sz w:val="12"/>
        </w:rPr>
      </w:pPr>
    </w:p>
    <w:sectPr w:rsidR="002A068F" w:rsidRPr="00F12A85" w:rsidSect="005940E5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F0451" w14:textId="77777777" w:rsidR="005A4F03" w:rsidRDefault="005A4F03" w:rsidP="008B0818">
      <w:r>
        <w:separator/>
      </w:r>
    </w:p>
  </w:endnote>
  <w:endnote w:type="continuationSeparator" w:id="0">
    <w:p w14:paraId="5879328D" w14:textId="77777777" w:rsidR="005A4F03" w:rsidRDefault="005A4F03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E036D3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1B0F1" w14:textId="77777777" w:rsidR="005A4F03" w:rsidRDefault="005A4F03" w:rsidP="008B0818">
      <w:r>
        <w:separator/>
      </w:r>
    </w:p>
  </w:footnote>
  <w:footnote w:type="continuationSeparator" w:id="0">
    <w:p w14:paraId="46C8F95F" w14:textId="77777777" w:rsidR="005A4F03" w:rsidRDefault="005A4F03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33548035">
    <w:abstractNumId w:val="11"/>
  </w:num>
  <w:num w:numId="2" w16cid:durableId="1466386009">
    <w:abstractNumId w:val="12"/>
  </w:num>
  <w:num w:numId="3" w16cid:durableId="1766421491">
    <w:abstractNumId w:val="10"/>
  </w:num>
  <w:num w:numId="4" w16cid:durableId="1876842869">
    <w:abstractNumId w:val="9"/>
  </w:num>
  <w:num w:numId="5" w16cid:durableId="811141935">
    <w:abstractNumId w:val="7"/>
  </w:num>
  <w:num w:numId="6" w16cid:durableId="1861308429">
    <w:abstractNumId w:val="6"/>
  </w:num>
  <w:num w:numId="7" w16cid:durableId="1158839187">
    <w:abstractNumId w:val="5"/>
  </w:num>
  <w:num w:numId="8" w16cid:durableId="1730760299">
    <w:abstractNumId w:val="4"/>
  </w:num>
  <w:num w:numId="9" w16cid:durableId="578757851">
    <w:abstractNumId w:val="8"/>
  </w:num>
  <w:num w:numId="10" w16cid:durableId="991324191">
    <w:abstractNumId w:val="3"/>
  </w:num>
  <w:num w:numId="11" w16cid:durableId="1238393662">
    <w:abstractNumId w:val="2"/>
  </w:num>
  <w:num w:numId="12" w16cid:durableId="815687875">
    <w:abstractNumId w:val="1"/>
  </w:num>
  <w:num w:numId="13" w16cid:durableId="1344742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649"/>
    <w:rsid w:val="00010291"/>
    <w:rsid w:val="00034346"/>
    <w:rsid w:val="00087178"/>
    <w:rsid w:val="000A62C9"/>
    <w:rsid w:val="000E33EA"/>
    <w:rsid w:val="00134402"/>
    <w:rsid w:val="001570B2"/>
    <w:rsid w:val="001624C3"/>
    <w:rsid w:val="0016282D"/>
    <w:rsid w:val="00195F81"/>
    <w:rsid w:val="00220400"/>
    <w:rsid w:val="00263075"/>
    <w:rsid w:val="002733AA"/>
    <w:rsid w:val="002A068F"/>
    <w:rsid w:val="003214B3"/>
    <w:rsid w:val="003229D2"/>
    <w:rsid w:val="00347A5B"/>
    <w:rsid w:val="00374F5F"/>
    <w:rsid w:val="00381ECC"/>
    <w:rsid w:val="0039194A"/>
    <w:rsid w:val="003D36E8"/>
    <w:rsid w:val="00422E3D"/>
    <w:rsid w:val="004611DB"/>
    <w:rsid w:val="004E0DFD"/>
    <w:rsid w:val="004F689B"/>
    <w:rsid w:val="005940E5"/>
    <w:rsid w:val="00597C04"/>
    <w:rsid w:val="005A4F03"/>
    <w:rsid w:val="005D2D39"/>
    <w:rsid w:val="00613649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7F3214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11BF9"/>
    <w:rsid w:val="00A12D60"/>
    <w:rsid w:val="00A95506"/>
    <w:rsid w:val="00AB123B"/>
    <w:rsid w:val="00B168F9"/>
    <w:rsid w:val="00B368A1"/>
    <w:rsid w:val="00B617C9"/>
    <w:rsid w:val="00B83BFF"/>
    <w:rsid w:val="00B87D53"/>
    <w:rsid w:val="00B90655"/>
    <w:rsid w:val="00BD6DAD"/>
    <w:rsid w:val="00BE1D7E"/>
    <w:rsid w:val="00C67FD5"/>
    <w:rsid w:val="00C93A32"/>
    <w:rsid w:val="00CE754C"/>
    <w:rsid w:val="00CF207A"/>
    <w:rsid w:val="00D06EE8"/>
    <w:rsid w:val="00D21F7F"/>
    <w:rsid w:val="00D34826"/>
    <w:rsid w:val="00D529A9"/>
    <w:rsid w:val="00D600FA"/>
    <w:rsid w:val="00D63B4C"/>
    <w:rsid w:val="00D92CDB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149F89"/>
  <w15:chartTrackingRefBased/>
  <w15:docId w15:val="{B390B469-59B8-4CB8-97BF-6DB6BA27C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ldwell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BB6D781-B4F4-43B8-AC66-05CB11EC39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flyer.dotx</Template>
  <TotalTime>1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Caldwell</dc:creator>
  <cp:keywords/>
  <dc:description/>
  <cp:lastModifiedBy>Clark, William Anthony</cp:lastModifiedBy>
  <cp:revision>2</cp:revision>
  <dcterms:created xsi:type="dcterms:W3CDTF">2026-02-20T23:38:00Z</dcterms:created>
  <dcterms:modified xsi:type="dcterms:W3CDTF">2026-02-20T23:38:00Z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